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AC2E3" w14:textId="77777777" w:rsidR="001D1A6A" w:rsidRDefault="001D1A6A" w:rsidP="001D1A6A">
      <w:pPr>
        <w:pStyle w:val="Default"/>
        <w:rPr>
          <w:rFonts w:ascii="Calibri" w:hAnsi="Calibri"/>
          <w:color w:val="2AA8DE"/>
        </w:rPr>
      </w:pPr>
    </w:p>
    <w:p w14:paraId="3C927C91" w14:textId="77777777" w:rsidR="001D1A6A" w:rsidRPr="001D1A6A" w:rsidRDefault="001D1A6A" w:rsidP="001D1A6A">
      <w:pPr>
        <w:pStyle w:val="Default"/>
        <w:rPr>
          <w:rFonts w:ascii="Calibri" w:hAnsi="Calibri"/>
          <w:color w:val="2AA8DE"/>
        </w:rPr>
      </w:pPr>
      <w:r w:rsidRPr="001D1A6A">
        <w:rPr>
          <w:rFonts w:ascii="Calibri" w:hAnsi="Calibri"/>
          <w:color w:val="2AA8DE"/>
        </w:rPr>
        <w:t>Venue address</w:t>
      </w:r>
    </w:p>
    <w:p w14:paraId="5AC1A443" w14:textId="77777777" w:rsidR="001D1A6A" w:rsidRPr="001D1A6A" w:rsidRDefault="001D1A6A" w:rsidP="001D1A6A">
      <w:pPr>
        <w:pStyle w:val="Default"/>
        <w:rPr>
          <w:rFonts w:ascii="Calibri" w:hAnsi="Calibri"/>
          <w:color w:val="2AA8DE"/>
        </w:rPr>
      </w:pPr>
      <w:r w:rsidRPr="001D1A6A">
        <w:rPr>
          <w:rFonts w:ascii="Calibri" w:hAnsi="Calibri"/>
          <w:color w:val="2AA8DE"/>
        </w:rPr>
        <w:t>Date, time</w:t>
      </w:r>
    </w:p>
    <w:p w14:paraId="75A0564E" w14:textId="77777777" w:rsidR="001D1A6A" w:rsidRPr="001D1A6A" w:rsidRDefault="001D1A6A" w:rsidP="001D1A6A">
      <w:pPr>
        <w:pStyle w:val="Default"/>
        <w:rPr>
          <w:rFonts w:ascii="Calibri" w:hAnsi="Calibri"/>
        </w:rPr>
      </w:pPr>
    </w:p>
    <w:p w14:paraId="7F5739A6" w14:textId="77777777" w:rsidR="001D1A6A" w:rsidRPr="001D1A6A" w:rsidRDefault="001D1A6A" w:rsidP="001D1A6A">
      <w:pPr>
        <w:pStyle w:val="Default"/>
        <w:rPr>
          <w:rFonts w:ascii="Calibri" w:hAnsi="Calibri"/>
          <w:sz w:val="28"/>
          <w:szCs w:val="28"/>
        </w:rPr>
      </w:pPr>
    </w:p>
    <w:p w14:paraId="6B99B70C" w14:textId="77777777" w:rsidR="001D1A6A" w:rsidRPr="001D1A6A" w:rsidRDefault="001D1A6A" w:rsidP="001D1A6A">
      <w:pPr>
        <w:pStyle w:val="Default"/>
        <w:rPr>
          <w:rFonts w:ascii="Calibri" w:hAnsi="Calibri"/>
          <w:b/>
          <w:sz w:val="28"/>
          <w:szCs w:val="28"/>
        </w:rPr>
      </w:pPr>
      <w:r w:rsidRPr="001D1A6A">
        <w:rPr>
          <w:rFonts w:ascii="Calibri" w:hAnsi="Calibri"/>
          <w:b/>
          <w:sz w:val="28"/>
          <w:szCs w:val="28"/>
        </w:rPr>
        <w:t>Advertising opportunity</w:t>
      </w:r>
    </w:p>
    <w:p w14:paraId="03102852" w14:textId="77777777" w:rsidR="001D1A6A" w:rsidRPr="001D1A6A" w:rsidRDefault="001D1A6A" w:rsidP="001D1A6A">
      <w:pPr>
        <w:pStyle w:val="Default"/>
        <w:rPr>
          <w:rFonts w:ascii="Calibri" w:hAnsi="Calibri"/>
        </w:rPr>
      </w:pPr>
    </w:p>
    <w:p w14:paraId="7DCF6197" w14:textId="77777777" w:rsidR="001D1A6A" w:rsidRPr="001D1A6A" w:rsidRDefault="001D1A6A" w:rsidP="001D1A6A">
      <w:pPr>
        <w:pStyle w:val="Default"/>
        <w:rPr>
          <w:rFonts w:ascii="Calibri" w:hAnsi="Calibri"/>
        </w:rPr>
      </w:pPr>
    </w:p>
    <w:p w14:paraId="1DE78711" w14:textId="77777777" w:rsidR="001D1A6A" w:rsidRPr="001D1A6A" w:rsidRDefault="001D1A6A" w:rsidP="001D1A6A">
      <w:pPr>
        <w:pStyle w:val="Default"/>
        <w:rPr>
          <w:rFonts w:ascii="Calibri" w:hAnsi="Calibri"/>
          <w:b/>
          <w:color w:val="AD0069"/>
          <w:sz w:val="26"/>
          <w:szCs w:val="26"/>
        </w:rPr>
      </w:pPr>
      <w:r w:rsidRPr="001D1A6A">
        <w:rPr>
          <w:rFonts w:ascii="Calibri" w:hAnsi="Calibri"/>
          <w:b/>
          <w:color w:val="AD0069"/>
          <w:sz w:val="26"/>
          <w:szCs w:val="26"/>
        </w:rPr>
        <w:t xml:space="preserve">About </w:t>
      </w:r>
      <w:bookmarkStart w:id="0" w:name="_GoBack"/>
      <w:bookmarkEnd w:id="0"/>
      <w:r w:rsidRPr="001D1A6A">
        <w:rPr>
          <w:rFonts w:ascii="Calibri" w:hAnsi="Calibri"/>
          <w:b/>
          <w:color w:val="AD0069"/>
          <w:sz w:val="26"/>
          <w:szCs w:val="26"/>
        </w:rPr>
        <w:t>Tommy’s Children’s Carols</w:t>
      </w:r>
    </w:p>
    <w:p w14:paraId="56355046" w14:textId="77777777" w:rsidR="001D1A6A" w:rsidRPr="001D1A6A" w:rsidRDefault="001D1A6A" w:rsidP="001D1A6A">
      <w:pPr>
        <w:pStyle w:val="Default"/>
        <w:rPr>
          <w:rFonts w:ascii="Calibri" w:hAnsi="Calibri"/>
        </w:rPr>
      </w:pPr>
      <w:r w:rsidRPr="001D1A6A">
        <w:rPr>
          <w:rFonts w:ascii="Calibri" w:hAnsi="Calibri"/>
        </w:rPr>
        <w:t xml:space="preserve">In 2017, Tommy’s Fundraising Board Member Marina </w:t>
      </w:r>
      <w:proofErr w:type="spellStart"/>
      <w:r w:rsidRPr="001D1A6A">
        <w:rPr>
          <w:rFonts w:ascii="Calibri" w:hAnsi="Calibri"/>
        </w:rPr>
        <w:t>Fogle</w:t>
      </w:r>
      <w:proofErr w:type="spellEnd"/>
      <w:r w:rsidRPr="001D1A6A">
        <w:rPr>
          <w:rFonts w:ascii="Calibri" w:hAnsi="Calibri"/>
        </w:rPr>
        <w:t>, felt that while she took her family to many carol services, there wasn’t one that embodied the magic of Christmas from the perspective of children. And so she approached Tommy’s with the idea that she would organise a carol service full of light, laughter, song and joy, a service where each reading will be appropriate for children and each carol is one they can sing their hearts out to.</w:t>
      </w:r>
    </w:p>
    <w:p w14:paraId="565567A4" w14:textId="77777777" w:rsidR="001D1A6A" w:rsidRPr="001D1A6A" w:rsidRDefault="001D1A6A" w:rsidP="001D1A6A">
      <w:pPr>
        <w:pStyle w:val="Default"/>
        <w:rPr>
          <w:rFonts w:ascii="Calibri" w:hAnsi="Calibri"/>
        </w:rPr>
      </w:pPr>
    </w:p>
    <w:p w14:paraId="2575F318" w14:textId="6A4C3843" w:rsidR="001D1A6A" w:rsidRPr="001D1A6A" w:rsidRDefault="001D1A6A" w:rsidP="001D1A6A">
      <w:pPr>
        <w:pStyle w:val="Default"/>
        <w:rPr>
          <w:rFonts w:ascii="Calibri" w:hAnsi="Calibri"/>
          <w:color w:val="2AA8DE"/>
        </w:rPr>
      </w:pPr>
      <w:r w:rsidRPr="001D1A6A">
        <w:rPr>
          <w:rFonts w:ascii="Calibri" w:hAnsi="Calibri"/>
          <w:color w:val="2AA8DE"/>
        </w:rPr>
        <w:t xml:space="preserve">Insert your personal story - why have you followed Marina's lead and decided to </w:t>
      </w:r>
      <w:r w:rsidRPr="001D1A6A">
        <w:rPr>
          <w:rFonts w:ascii="Calibri" w:hAnsi="Calibri"/>
          <w:color w:val="2AA8DE"/>
        </w:rPr>
        <w:t>organise</w:t>
      </w:r>
      <w:r w:rsidRPr="001D1A6A">
        <w:rPr>
          <w:rFonts w:ascii="Calibri" w:hAnsi="Calibri"/>
          <w:color w:val="2AA8DE"/>
        </w:rPr>
        <w:t xml:space="preserve"> a carol service</w:t>
      </w:r>
    </w:p>
    <w:p w14:paraId="38FBA481" w14:textId="77777777" w:rsidR="001D1A6A" w:rsidRPr="001D1A6A" w:rsidRDefault="001D1A6A" w:rsidP="001D1A6A">
      <w:pPr>
        <w:pStyle w:val="Default"/>
        <w:rPr>
          <w:rFonts w:ascii="Calibri" w:hAnsi="Calibri"/>
        </w:rPr>
      </w:pPr>
    </w:p>
    <w:p w14:paraId="28E2B8F7" w14:textId="77777777" w:rsidR="001D1A6A" w:rsidRPr="001D1A6A" w:rsidRDefault="001D1A6A" w:rsidP="001D1A6A">
      <w:pPr>
        <w:pStyle w:val="Default"/>
        <w:rPr>
          <w:rFonts w:ascii="Calibri" w:hAnsi="Calibri"/>
          <w:color w:val="2AA8DE"/>
        </w:rPr>
      </w:pPr>
      <w:r w:rsidRPr="001D1A6A">
        <w:rPr>
          <w:rFonts w:ascii="Calibri" w:hAnsi="Calibri"/>
          <w:color w:val="2AA8DE"/>
        </w:rPr>
        <w:t>Insert information on your audience. For example:</w:t>
      </w:r>
    </w:p>
    <w:p w14:paraId="1CDE95E1" w14:textId="77777777" w:rsidR="001D1A6A" w:rsidRPr="001D1A6A" w:rsidRDefault="001D1A6A" w:rsidP="001D1A6A">
      <w:pPr>
        <w:pStyle w:val="Default"/>
        <w:rPr>
          <w:rFonts w:ascii="Calibri" w:hAnsi="Calibri"/>
          <w:color w:val="2AA8DE"/>
        </w:rPr>
      </w:pPr>
      <w:r w:rsidRPr="001D1A6A">
        <w:rPr>
          <w:rFonts w:ascii="Calibri" w:hAnsi="Calibri"/>
          <w:color w:val="2AA8DE"/>
        </w:rPr>
        <w:t>Our Tommy's carol service will reach an extensive audience of guests from INSERT AREA. We are printing a high quality A5 programme that will be a celebration of the service and a keepsake of a memorable evening. It will contain the order of service, biographies of the readers, a short description of Tommy’s work, as well as advertisements from supporters of the carol service. We’d love you to consider advertising!</w:t>
      </w:r>
    </w:p>
    <w:p w14:paraId="4B71D01C" w14:textId="77777777" w:rsidR="001D1A6A" w:rsidRDefault="001D1A6A" w:rsidP="001D1A6A">
      <w:pPr>
        <w:pStyle w:val="Default"/>
        <w:rPr>
          <w:rFonts w:ascii="Calibri" w:hAnsi="Calibri"/>
        </w:rPr>
      </w:pPr>
    </w:p>
    <w:p w14:paraId="0852EEC3" w14:textId="77777777" w:rsidR="001D1A6A" w:rsidRPr="001D1A6A" w:rsidRDefault="001D1A6A" w:rsidP="001D1A6A">
      <w:pPr>
        <w:pStyle w:val="Default"/>
        <w:rPr>
          <w:rFonts w:ascii="Calibri" w:hAnsi="Calibri"/>
          <w:b/>
          <w:color w:val="AD0069"/>
          <w:sz w:val="26"/>
          <w:szCs w:val="26"/>
        </w:rPr>
      </w:pPr>
      <w:r w:rsidRPr="001D1A6A">
        <w:rPr>
          <w:rFonts w:ascii="Calibri" w:hAnsi="Calibri"/>
          <w:b/>
          <w:color w:val="AD0069"/>
          <w:sz w:val="26"/>
          <w:szCs w:val="26"/>
        </w:rPr>
        <w:t>Advertising costs</w:t>
      </w:r>
    </w:p>
    <w:p w14:paraId="709E51AE" w14:textId="77777777" w:rsidR="001D1A6A" w:rsidRPr="001D1A6A" w:rsidRDefault="001D1A6A" w:rsidP="001D1A6A">
      <w:pPr>
        <w:pStyle w:val="Default"/>
        <w:rPr>
          <w:rFonts w:ascii="Calibri" w:hAnsi="Calibri"/>
        </w:rPr>
      </w:pPr>
      <w:r w:rsidRPr="001D1A6A">
        <w:rPr>
          <w:rFonts w:ascii="Calibri" w:hAnsi="Calibri"/>
        </w:rPr>
        <w:t>Both event programmes:</w:t>
      </w:r>
    </w:p>
    <w:p w14:paraId="04B06BD0" w14:textId="77777777" w:rsidR="001D1A6A" w:rsidRPr="001D1A6A" w:rsidRDefault="001D1A6A" w:rsidP="001D1A6A">
      <w:pPr>
        <w:pStyle w:val="Default"/>
        <w:rPr>
          <w:rFonts w:ascii="Calibri" w:hAnsi="Calibri"/>
        </w:rPr>
      </w:pPr>
      <w:r w:rsidRPr="001D1A6A">
        <w:rPr>
          <w:rFonts w:ascii="Calibri" w:hAnsi="Calibri"/>
        </w:rPr>
        <w:t>Half Page - £</w:t>
      </w:r>
      <w:r w:rsidRPr="001D1A6A">
        <w:rPr>
          <w:rFonts w:ascii="Calibri" w:hAnsi="Calibri"/>
          <w:color w:val="2AA8DE"/>
        </w:rPr>
        <w:t>XX</w:t>
      </w:r>
      <w:r w:rsidRPr="001D1A6A">
        <w:rPr>
          <w:rFonts w:ascii="Calibri" w:hAnsi="Calibri"/>
        </w:rPr>
        <w:t xml:space="preserve"> + VAT</w:t>
      </w:r>
    </w:p>
    <w:p w14:paraId="7F24B7BE" w14:textId="5EE0DEB1" w:rsidR="001D1A6A" w:rsidRPr="001D1A6A" w:rsidRDefault="001D1A6A" w:rsidP="001D1A6A">
      <w:pPr>
        <w:pStyle w:val="Default"/>
        <w:rPr>
          <w:rFonts w:ascii="Calibri" w:hAnsi="Calibri"/>
        </w:rPr>
      </w:pPr>
      <w:r w:rsidRPr="001D1A6A">
        <w:rPr>
          <w:rFonts w:ascii="Calibri" w:hAnsi="Calibri"/>
        </w:rPr>
        <w:t>Full Page - £</w:t>
      </w:r>
      <w:r w:rsidRPr="001D1A6A">
        <w:rPr>
          <w:rFonts w:ascii="Calibri" w:hAnsi="Calibri"/>
          <w:color w:val="2AA8DE"/>
        </w:rPr>
        <w:t xml:space="preserve"> </w:t>
      </w:r>
      <w:r w:rsidRPr="001D1A6A">
        <w:rPr>
          <w:rFonts w:ascii="Calibri" w:hAnsi="Calibri"/>
          <w:color w:val="2AA8DE"/>
        </w:rPr>
        <w:t>XX</w:t>
      </w:r>
      <w:r w:rsidRPr="001D1A6A">
        <w:rPr>
          <w:rFonts w:ascii="Calibri" w:hAnsi="Calibri"/>
        </w:rPr>
        <w:t xml:space="preserve"> + VAT</w:t>
      </w:r>
    </w:p>
    <w:p w14:paraId="3EA9E22B" w14:textId="3DEB505B" w:rsidR="001D1A6A" w:rsidRPr="001D1A6A" w:rsidRDefault="001D1A6A" w:rsidP="001D1A6A">
      <w:pPr>
        <w:pStyle w:val="Default"/>
        <w:rPr>
          <w:rFonts w:ascii="Calibri" w:hAnsi="Calibri"/>
        </w:rPr>
      </w:pPr>
      <w:r w:rsidRPr="001D1A6A">
        <w:rPr>
          <w:rFonts w:ascii="Calibri" w:hAnsi="Calibri"/>
        </w:rPr>
        <w:t>Inside Cover (front or back) - £</w:t>
      </w:r>
      <w:r w:rsidRPr="001D1A6A">
        <w:rPr>
          <w:rFonts w:ascii="Calibri" w:hAnsi="Calibri"/>
          <w:color w:val="2AA8DE"/>
        </w:rPr>
        <w:t xml:space="preserve"> </w:t>
      </w:r>
      <w:r w:rsidRPr="001D1A6A">
        <w:rPr>
          <w:rFonts w:ascii="Calibri" w:hAnsi="Calibri"/>
          <w:color w:val="2AA8DE"/>
        </w:rPr>
        <w:t>XX</w:t>
      </w:r>
      <w:r w:rsidRPr="001D1A6A">
        <w:rPr>
          <w:rFonts w:ascii="Calibri" w:hAnsi="Calibri"/>
        </w:rPr>
        <w:t xml:space="preserve"> + VAT</w:t>
      </w:r>
    </w:p>
    <w:p w14:paraId="16566610" w14:textId="4519F026" w:rsidR="001D1A6A" w:rsidRPr="001D1A6A" w:rsidRDefault="001D1A6A" w:rsidP="001D1A6A">
      <w:pPr>
        <w:pStyle w:val="Default"/>
        <w:rPr>
          <w:rFonts w:ascii="Calibri" w:hAnsi="Calibri"/>
        </w:rPr>
      </w:pPr>
      <w:r w:rsidRPr="001D1A6A">
        <w:rPr>
          <w:rFonts w:ascii="Calibri" w:hAnsi="Calibri"/>
        </w:rPr>
        <w:t>Headline Sponsor* - £</w:t>
      </w:r>
      <w:r w:rsidRPr="001D1A6A">
        <w:rPr>
          <w:rFonts w:ascii="Calibri" w:hAnsi="Calibri"/>
          <w:color w:val="2AA8DE"/>
        </w:rPr>
        <w:t xml:space="preserve"> </w:t>
      </w:r>
      <w:r w:rsidRPr="001D1A6A">
        <w:rPr>
          <w:rFonts w:ascii="Calibri" w:hAnsi="Calibri"/>
          <w:color w:val="2AA8DE"/>
        </w:rPr>
        <w:t>XX</w:t>
      </w:r>
      <w:r>
        <w:rPr>
          <w:rFonts w:ascii="Calibri" w:hAnsi="Calibri"/>
          <w:color w:val="2AA8DE"/>
        </w:rPr>
        <w:t>X</w:t>
      </w:r>
      <w:r w:rsidRPr="001D1A6A">
        <w:rPr>
          <w:rFonts w:ascii="Calibri" w:hAnsi="Calibri"/>
        </w:rPr>
        <w:t xml:space="preserve"> + VAT</w:t>
      </w:r>
    </w:p>
    <w:p w14:paraId="0B963082" w14:textId="77777777" w:rsidR="001D1A6A" w:rsidRPr="001D1A6A" w:rsidRDefault="001D1A6A" w:rsidP="001D1A6A">
      <w:pPr>
        <w:pStyle w:val="Default"/>
        <w:rPr>
          <w:rFonts w:ascii="Calibri" w:hAnsi="Calibri"/>
        </w:rPr>
      </w:pPr>
    </w:p>
    <w:p w14:paraId="1BCFA3A6" w14:textId="77777777" w:rsidR="001D1A6A" w:rsidRPr="001D1A6A" w:rsidRDefault="001D1A6A" w:rsidP="001D1A6A">
      <w:pPr>
        <w:pStyle w:val="Default"/>
        <w:rPr>
          <w:rFonts w:ascii="Calibri" w:hAnsi="Calibri"/>
          <w:sz w:val="22"/>
          <w:szCs w:val="22"/>
        </w:rPr>
      </w:pPr>
      <w:r w:rsidRPr="001D1A6A">
        <w:rPr>
          <w:rFonts w:ascii="Calibri" w:hAnsi="Calibri"/>
          <w:sz w:val="22"/>
          <w:szCs w:val="22"/>
        </w:rPr>
        <w:t>*Headline sponsorship packages available on request</w:t>
      </w:r>
    </w:p>
    <w:p w14:paraId="07C5E888" w14:textId="77777777" w:rsidR="001D1A6A" w:rsidRPr="001D1A6A" w:rsidRDefault="001D1A6A" w:rsidP="001D1A6A">
      <w:pPr>
        <w:pStyle w:val="Default"/>
        <w:rPr>
          <w:rFonts w:ascii="Calibri" w:hAnsi="Calibri"/>
        </w:rPr>
      </w:pPr>
    </w:p>
    <w:p w14:paraId="4E7658FC" w14:textId="77777777" w:rsidR="001D1A6A" w:rsidRPr="001D1A6A" w:rsidRDefault="001D1A6A" w:rsidP="001D1A6A">
      <w:pPr>
        <w:pStyle w:val="Default"/>
        <w:rPr>
          <w:rFonts w:ascii="Calibri" w:hAnsi="Calibri"/>
        </w:rPr>
      </w:pPr>
      <w:r w:rsidRPr="001D1A6A">
        <w:rPr>
          <w:rFonts w:ascii="Calibri" w:hAnsi="Calibri"/>
        </w:rPr>
        <w:t>If you would like to be featured, please contact:</w:t>
      </w:r>
    </w:p>
    <w:p w14:paraId="2D40A280" w14:textId="77777777" w:rsidR="001D1A6A" w:rsidRPr="001D1A6A" w:rsidRDefault="001D1A6A" w:rsidP="001D1A6A">
      <w:pPr>
        <w:pStyle w:val="Default"/>
        <w:rPr>
          <w:rFonts w:ascii="Calibri" w:hAnsi="Calibri"/>
          <w:color w:val="2AA8DE"/>
        </w:rPr>
      </w:pPr>
      <w:r w:rsidRPr="001D1A6A">
        <w:rPr>
          <w:rFonts w:ascii="Calibri" w:hAnsi="Calibri"/>
          <w:color w:val="2AA8DE"/>
        </w:rPr>
        <w:t>NAME</w:t>
      </w:r>
    </w:p>
    <w:p w14:paraId="23A6D202" w14:textId="77777777" w:rsidR="001D1A6A" w:rsidRPr="001D1A6A" w:rsidRDefault="001D1A6A" w:rsidP="001D1A6A">
      <w:pPr>
        <w:pStyle w:val="Default"/>
        <w:rPr>
          <w:rFonts w:ascii="Calibri" w:hAnsi="Calibri"/>
          <w:color w:val="2AA8DE"/>
        </w:rPr>
      </w:pPr>
      <w:r w:rsidRPr="001D1A6A">
        <w:rPr>
          <w:rFonts w:ascii="Calibri" w:hAnsi="Calibri"/>
          <w:color w:val="2AA8DE"/>
        </w:rPr>
        <w:t>EMAIL</w:t>
      </w:r>
    </w:p>
    <w:p w14:paraId="51D35178" w14:textId="77777777" w:rsidR="001D1A6A" w:rsidRPr="001D1A6A" w:rsidRDefault="001D1A6A" w:rsidP="001D1A6A">
      <w:pPr>
        <w:pStyle w:val="Default"/>
        <w:rPr>
          <w:rFonts w:ascii="Calibri" w:hAnsi="Calibri"/>
          <w:color w:val="2AA8DE"/>
        </w:rPr>
      </w:pPr>
      <w:r w:rsidRPr="001D1A6A">
        <w:rPr>
          <w:rFonts w:ascii="Calibri" w:hAnsi="Calibri"/>
          <w:color w:val="2AA8DE"/>
        </w:rPr>
        <w:t>TELEPHONE</w:t>
      </w:r>
    </w:p>
    <w:p w14:paraId="32E95205" w14:textId="77777777" w:rsidR="001D1A6A" w:rsidRPr="001D1A6A" w:rsidRDefault="001D1A6A" w:rsidP="001D1A6A">
      <w:pPr>
        <w:pStyle w:val="Default"/>
        <w:rPr>
          <w:rFonts w:ascii="Calibri" w:hAnsi="Calibri"/>
        </w:rPr>
      </w:pPr>
    </w:p>
    <w:p w14:paraId="308A86F1" w14:textId="09174493" w:rsidR="00E26796" w:rsidRPr="001D1A6A" w:rsidRDefault="001D1A6A" w:rsidP="001D1A6A">
      <w:pPr>
        <w:pStyle w:val="Default"/>
        <w:rPr>
          <w:rFonts w:ascii="Calibri" w:hAnsi="Calibri"/>
        </w:rPr>
      </w:pPr>
      <w:r w:rsidRPr="001D1A6A">
        <w:rPr>
          <w:rFonts w:ascii="Calibri" w:hAnsi="Calibri"/>
        </w:rPr>
        <w:t>Thank you for your support</w:t>
      </w:r>
    </w:p>
    <w:sectPr w:rsidR="00E26796" w:rsidRPr="001D1A6A" w:rsidSect="00942E00">
      <w:headerReference w:type="default" r:id="rId8"/>
      <w:footerReference w:type="default" r:id="rId9"/>
      <w:pgSz w:w="11900" w:h="16820"/>
      <w:pgMar w:top="2030" w:right="1440" w:bottom="2835"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AE62F" w14:textId="77777777" w:rsidR="00942E00" w:rsidRDefault="00942E00" w:rsidP="006A2FC3">
      <w:r>
        <w:separator/>
      </w:r>
    </w:p>
  </w:endnote>
  <w:endnote w:type="continuationSeparator" w:id="0">
    <w:p w14:paraId="042ADBA1" w14:textId="77777777" w:rsidR="00942E00" w:rsidRDefault="00942E00" w:rsidP="006A2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Cera Pro Medium">
    <w:panose1 w:val="00000600000000000000"/>
    <w:charset w:val="00"/>
    <w:family w:val="auto"/>
    <w:pitch w:val="variable"/>
    <w:sig w:usb0="00000287" w:usb1="00000001"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46A6E" w14:textId="77777777" w:rsidR="00942E00" w:rsidRDefault="00942E00" w:rsidP="006A2FC3">
    <w:pPr>
      <w:pStyle w:val="Footer"/>
      <w:ind w:left="-1440" w:right="-144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B1382" w14:textId="77777777" w:rsidR="00942E00" w:rsidRDefault="00942E00" w:rsidP="006A2FC3">
      <w:r>
        <w:separator/>
      </w:r>
    </w:p>
  </w:footnote>
  <w:footnote w:type="continuationSeparator" w:id="0">
    <w:p w14:paraId="2AC81A46" w14:textId="77777777" w:rsidR="00942E00" w:rsidRDefault="00942E00" w:rsidP="006A2F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0608B" w14:textId="03B21894" w:rsidR="00942E00" w:rsidRPr="006A2FC3" w:rsidRDefault="00942E00" w:rsidP="006A2FC3">
    <w:pPr>
      <w:rPr>
        <w:rFonts w:ascii="Calibri" w:hAnsi="Calibri" w:cs="Calibri"/>
        <w:noProof/>
        <w:color w:val="CF006A"/>
        <w:sz w:val="22"/>
        <w:szCs w:val="22"/>
      </w:rPr>
    </w:pPr>
    <w:r>
      <w:rPr>
        <w:rFonts w:ascii="Calibri" w:hAnsi="Calibri" w:cs="Calibri"/>
        <w:noProof/>
        <w:color w:val="CF006A"/>
        <w:sz w:val="22"/>
        <w:szCs w:val="22"/>
        <w:lang w:val="en-US"/>
      </w:rPr>
      <w:drawing>
        <wp:anchor distT="0" distB="0" distL="114300" distR="114300" simplePos="0" relativeHeight="251658240" behindDoc="0" locked="0" layoutInCell="1" allowOverlap="1" wp14:anchorId="46A96512" wp14:editId="4725BDC4">
          <wp:simplePos x="0" y="0"/>
          <wp:positionH relativeFrom="page">
            <wp:align>left</wp:align>
          </wp:positionH>
          <wp:positionV relativeFrom="page">
            <wp:posOffset>114935</wp:posOffset>
          </wp:positionV>
          <wp:extent cx="7536179" cy="10660048"/>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6179" cy="10660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49455" w14:textId="69F5545B" w:rsidR="00942E00" w:rsidRPr="006A2FC3" w:rsidRDefault="00942E00" w:rsidP="006A2FC3">
    <w:pPr>
      <w:rPr>
        <w:rFonts w:ascii="Calibri" w:hAnsi="Calibri" w:cs="Calibri"/>
        <w:noProof/>
        <w:color w:val="CF006A"/>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796"/>
    <w:rsid w:val="00034AC0"/>
    <w:rsid w:val="000474DE"/>
    <w:rsid w:val="00196BC9"/>
    <w:rsid w:val="001D1A6A"/>
    <w:rsid w:val="0027670B"/>
    <w:rsid w:val="0039537D"/>
    <w:rsid w:val="00506B78"/>
    <w:rsid w:val="006A2FC3"/>
    <w:rsid w:val="00784400"/>
    <w:rsid w:val="008D0BBD"/>
    <w:rsid w:val="00942E00"/>
    <w:rsid w:val="009452B3"/>
    <w:rsid w:val="0094589D"/>
    <w:rsid w:val="00AE1383"/>
    <w:rsid w:val="00DD0E2C"/>
    <w:rsid w:val="00E26796"/>
    <w:rsid w:val="00E8608E"/>
    <w:rsid w:val="00F372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38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FC3"/>
    <w:pPr>
      <w:tabs>
        <w:tab w:val="center" w:pos="4680"/>
        <w:tab w:val="right" w:pos="9360"/>
      </w:tabs>
    </w:pPr>
  </w:style>
  <w:style w:type="character" w:customStyle="1" w:styleId="HeaderChar">
    <w:name w:val="Header Char"/>
    <w:basedOn w:val="DefaultParagraphFont"/>
    <w:link w:val="Header"/>
    <w:uiPriority w:val="99"/>
    <w:rsid w:val="006A2FC3"/>
    <w:rPr>
      <w:rFonts w:eastAsiaTheme="minorEastAsia"/>
    </w:rPr>
  </w:style>
  <w:style w:type="paragraph" w:styleId="Footer">
    <w:name w:val="footer"/>
    <w:basedOn w:val="Normal"/>
    <w:link w:val="FooterChar"/>
    <w:uiPriority w:val="99"/>
    <w:unhideWhenUsed/>
    <w:rsid w:val="006A2FC3"/>
    <w:pPr>
      <w:tabs>
        <w:tab w:val="center" w:pos="4680"/>
        <w:tab w:val="right" w:pos="9360"/>
      </w:tabs>
    </w:pPr>
  </w:style>
  <w:style w:type="character" w:customStyle="1" w:styleId="FooterChar">
    <w:name w:val="Footer Char"/>
    <w:basedOn w:val="DefaultParagraphFont"/>
    <w:link w:val="Footer"/>
    <w:uiPriority w:val="99"/>
    <w:rsid w:val="006A2FC3"/>
    <w:rPr>
      <w:rFonts w:eastAsiaTheme="minorEastAsia"/>
    </w:rPr>
  </w:style>
  <w:style w:type="paragraph" w:styleId="NoSpacing">
    <w:name w:val="No Spacing"/>
    <w:uiPriority w:val="1"/>
    <w:qFormat/>
    <w:rsid w:val="00942E00"/>
  </w:style>
  <w:style w:type="paragraph" w:customStyle="1" w:styleId="Default">
    <w:name w:val="Default"/>
    <w:rsid w:val="001D1A6A"/>
    <w:pPr>
      <w:autoSpaceDE w:val="0"/>
      <w:autoSpaceDN w:val="0"/>
      <w:adjustRightInd w:val="0"/>
    </w:pPr>
    <w:rPr>
      <w:rFonts w:ascii="Cera Pro Medium" w:hAnsi="Cera Pro Medium" w:cs="Cera Pro Medium"/>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FC3"/>
    <w:pPr>
      <w:tabs>
        <w:tab w:val="center" w:pos="4680"/>
        <w:tab w:val="right" w:pos="9360"/>
      </w:tabs>
    </w:pPr>
  </w:style>
  <w:style w:type="character" w:customStyle="1" w:styleId="HeaderChar">
    <w:name w:val="Header Char"/>
    <w:basedOn w:val="DefaultParagraphFont"/>
    <w:link w:val="Header"/>
    <w:uiPriority w:val="99"/>
    <w:rsid w:val="006A2FC3"/>
    <w:rPr>
      <w:rFonts w:eastAsiaTheme="minorEastAsia"/>
    </w:rPr>
  </w:style>
  <w:style w:type="paragraph" w:styleId="Footer">
    <w:name w:val="footer"/>
    <w:basedOn w:val="Normal"/>
    <w:link w:val="FooterChar"/>
    <w:uiPriority w:val="99"/>
    <w:unhideWhenUsed/>
    <w:rsid w:val="006A2FC3"/>
    <w:pPr>
      <w:tabs>
        <w:tab w:val="center" w:pos="4680"/>
        <w:tab w:val="right" w:pos="9360"/>
      </w:tabs>
    </w:pPr>
  </w:style>
  <w:style w:type="character" w:customStyle="1" w:styleId="FooterChar">
    <w:name w:val="Footer Char"/>
    <w:basedOn w:val="DefaultParagraphFont"/>
    <w:link w:val="Footer"/>
    <w:uiPriority w:val="99"/>
    <w:rsid w:val="006A2FC3"/>
    <w:rPr>
      <w:rFonts w:eastAsiaTheme="minorEastAsia"/>
    </w:rPr>
  </w:style>
  <w:style w:type="paragraph" w:styleId="NoSpacing">
    <w:name w:val="No Spacing"/>
    <w:uiPriority w:val="1"/>
    <w:qFormat/>
    <w:rsid w:val="00942E00"/>
  </w:style>
  <w:style w:type="paragraph" w:customStyle="1" w:styleId="Default">
    <w:name w:val="Default"/>
    <w:rsid w:val="001D1A6A"/>
    <w:pPr>
      <w:autoSpaceDE w:val="0"/>
      <w:autoSpaceDN w:val="0"/>
      <w:adjustRightInd w:val="0"/>
    </w:pPr>
    <w:rPr>
      <w:rFonts w:ascii="Cera Pro Medium" w:hAnsi="Cera Pro Medium" w:cs="Cera Pro Medium"/>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9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Tommy's%20brand\Letterhead\Tommys%20LETTERHEAD%20JUL%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3FA82-82F2-774E-A8FC-C2DED264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\Tommy's brand\Letterhead\Tommys LETTERHEAD JUL 2019.dotx</Template>
  <TotalTime>8</TotalTime>
  <Pages>1</Pages>
  <Words>212</Words>
  <Characters>1209</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McMullen</dc:creator>
  <cp:keywords/>
  <dc:description/>
  <cp:lastModifiedBy>Mac</cp:lastModifiedBy>
  <cp:revision>3</cp:revision>
  <dcterms:created xsi:type="dcterms:W3CDTF">2021-04-07T14:37:00Z</dcterms:created>
  <dcterms:modified xsi:type="dcterms:W3CDTF">2021-04-07T15:32:00Z</dcterms:modified>
</cp:coreProperties>
</file>